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EAE" w:rsidRPr="00F73DA4" w:rsidRDefault="00D17EAE">
      <w:pPr>
        <w:pStyle w:val="Nagwek1"/>
        <w:rPr>
          <w:rFonts w:ascii="Calibri" w:hAnsi="Calibri"/>
          <w:b/>
          <w:color w:val="990000"/>
          <w:sz w:val="24"/>
          <w:szCs w:val="24"/>
        </w:rPr>
      </w:pPr>
    </w:p>
    <w:p w:rsidR="00D17EAE" w:rsidRPr="007C2DEF" w:rsidRDefault="00D17EAE">
      <w:pPr>
        <w:pStyle w:val="Nagwek1"/>
        <w:rPr>
          <w:rFonts w:ascii="Calibri" w:hAnsi="Calibri"/>
          <w:b/>
          <w:color w:val="990000"/>
          <w:sz w:val="40"/>
          <w:szCs w:val="40"/>
        </w:rPr>
      </w:pPr>
      <w:r w:rsidRPr="007C2DEF">
        <w:rPr>
          <w:rFonts w:ascii="Calibri" w:hAnsi="Calibri"/>
          <w:b/>
          <w:color w:val="990000"/>
          <w:sz w:val="40"/>
          <w:szCs w:val="40"/>
        </w:rPr>
        <w:t xml:space="preserve">Confirmation of  ERASMUS + Staff mobility for </w:t>
      </w:r>
      <w:r w:rsidR="0013187F">
        <w:rPr>
          <w:rFonts w:ascii="Calibri" w:hAnsi="Calibri"/>
          <w:b/>
          <w:color w:val="990000"/>
          <w:sz w:val="40"/>
          <w:szCs w:val="40"/>
        </w:rPr>
        <w:t>training</w:t>
      </w:r>
    </w:p>
    <w:p w:rsidR="00D17EAE" w:rsidRPr="006567F8" w:rsidRDefault="00D17EAE" w:rsidP="006567F8"/>
    <w:p w:rsidR="00D17EAE" w:rsidRPr="00F73DA4" w:rsidRDefault="00D17EAE">
      <w:pPr>
        <w:rPr>
          <w:rFonts w:ascii="Calibri" w:hAnsi="Calibri"/>
          <w:sz w:val="24"/>
          <w:szCs w:val="24"/>
        </w:rPr>
      </w:pPr>
    </w:p>
    <w:p w:rsidR="00D17EAE" w:rsidRPr="00F73DA4" w:rsidRDefault="00DA5340" w:rsidP="00F73DA4">
      <w:pPr>
        <w:spacing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ACADEMIC STAFF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>
        <w:tc>
          <w:tcPr>
            <w:tcW w:w="3331" w:type="dxa"/>
          </w:tcPr>
          <w:p w:rsidR="00D17EAE" w:rsidRPr="00F73DA4" w:rsidRDefault="007C2DEF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Last </w:t>
            </w:r>
            <w:r w:rsidR="00D17EAE" w:rsidRPr="00F73DA4">
              <w:rPr>
                <w:rFonts w:ascii="Calibri" w:hAnsi="Calibri"/>
                <w:sz w:val="24"/>
                <w:szCs w:val="24"/>
              </w:rPr>
              <w:t>name:</w:t>
            </w:r>
          </w:p>
        </w:tc>
        <w:tc>
          <w:tcPr>
            <w:tcW w:w="6873" w:type="dxa"/>
          </w:tcPr>
          <w:p w:rsidR="00D17EAE" w:rsidRPr="004C1009" w:rsidRDefault="00D17EAE" w:rsidP="001E379D">
            <w:pPr>
              <w:spacing w:line="36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First name:</w:t>
            </w:r>
          </w:p>
        </w:tc>
        <w:tc>
          <w:tcPr>
            <w:tcW w:w="6873" w:type="dxa"/>
          </w:tcPr>
          <w:p w:rsidR="00D17EAE" w:rsidRPr="004C1009" w:rsidRDefault="00D17EAE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</w:p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SENDING INSTITUTION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Country:</w:t>
            </w:r>
          </w:p>
        </w:tc>
        <w:tc>
          <w:tcPr>
            <w:tcW w:w="6873" w:type="dxa"/>
          </w:tcPr>
          <w:p w:rsidR="00D17EAE" w:rsidRPr="001D6DB7" w:rsidRDefault="00DA5340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Poland</w:t>
            </w:r>
          </w:p>
        </w:tc>
      </w:tr>
      <w:tr w:rsidR="00D17EAE" w:rsidRPr="00F73DA4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 xml:space="preserve">Name of </w:t>
            </w:r>
            <w:r w:rsidR="00DA5340">
              <w:rPr>
                <w:rFonts w:ascii="Calibri" w:hAnsi="Calibri"/>
                <w:sz w:val="24"/>
                <w:szCs w:val="24"/>
              </w:rPr>
              <w:t xml:space="preserve">the </w:t>
            </w:r>
            <w:r w:rsidRPr="00F73DA4">
              <w:rPr>
                <w:rFonts w:ascii="Calibri" w:hAnsi="Calibri"/>
                <w:sz w:val="24"/>
                <w:szCs w:val="24"/>
              </w:rPr>
              <w:t>sending institution:</w:t>
            </w:r>
          </w:p>
        </w:tc>
        <w:tc>
          <w:tcPr>
            <w:tcW w:w="6873" w:type="dxa"/>
          </w:tcPr>
          <w:p w:rsidR="00D17EAE" w:rsidRPr="00F976A6" w:rsidRDefault="00DA5340" w:rsidP="00D04505">
            <w:pPr>
              <w:pStyle w:val="Nagwek3"/>
              <w:shd w:val="clear" w:color="auto" w:fill="FFFFFF"/>
              <w:spacing w:before="0"/>
              <w:rPr>
                <w:rFonts w:ascii="Arial" w:hAnsi="Arial" w:cs="Arial"/>
                <w:bCs w:val="0"/>
                <w:color w:val="222222"/>
              </w:rPr>
            </w:pPr>
            <w:r w:rsidRPr="007C2DEF">
              <w:rPr>
                <w:rFonts w:ascii="Calibri" w:hAnsi="Calibri"/>
                <w:sz w:val="24"/>
                <w:szCs w:val="24"/>
              </w:rPr>
              <w:t>Kazimierz Wielki University (PL BYDGOSZ01)</w:t>
            </w:r>
          </w:p>
        </w:tc>
      </w:tr>
      <w:tr w:rsidR="002D392C" w:rsidRPr="00F73DA4">
        <w:tc>
          <w:tcPr>
            <w:tcW w:w="3331" w:type="dxa"/>
          </w:tcPr>
          <w:p w:rsidR="002D392C" w:rsidRPr="00F73DA4" w:rsidRDefault="002D392C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Faculty/Department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2D392C" w:rsidRDefault="002D392C" w:rsidP="00D04505">
            <w:pPr>
              <w:pStyle w:val="Nagwek3"/>
              <w:shd w:val="clear" w:color="auto" w:fill="FFFFFF"/>
              <w:spacing w:before="0"/>
              <w:rPr>
                <w:rFonts w:ascii="Calibri" w:hAnsi="Calibri"/>
                <w:color w:val="auto"/>
                <w:sz w:val="24"/>
                <w:szCs w:val="24"/>
              </w:rPr>
            </w:pPr>
          </w:p>
        </w:tc>
      </w:tr>
    </w:tbl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</w:p>
    <w:p w:rsidR="00D17EAE" w:rsidRPr="00F73DA4" w:rsidRDefault="00D17EAE" w:rsidP="00F73DA4">
      <w:pPr>
        <w:spacing w:line="360" w:lineRule="auto"/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RECEIVING INSTITUTION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 w:rsidTr="007C2DEF">
        <w:tc>
          <w:tcPr>
            <w:tcW w:w="3331" w:type="dxa"/>
          </w:tcPr>
          <w:p w:rsidR="00D17EAE" w:rsidRPr="00F73DA4" w:rsidRDefault="00D17EAE" w:rsidP="00F73DA4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 w:rsidRPr="00F73DA4">
              <w:rPr>
                <w:rFonts w:ascii="Calibri" w:hAnsi="Calibri"/>
                <w:sz w:val="24"/>
                <w:szCs w:val="24"/>
              </w:rPr>
              <w:t>Country:</w:t>
            </w:r>
          </w:p>
        </w:tc>
        <w:tc>
          <w:tcPr>
            <w:tcW w:w="6873" w:type="dxa"/>
          </w:tcPr>
          <w:p w:rsidR="00D17EAE" w:rsidRPr="00A3704A" w:rsidRDefault="00D17EAE" w:rsidP="00F73DA4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17EAE" w:rsidRPr="00F73DA4" w:rsidTr="007C2DEF">
        <w:tc>
          <w:tcPr>
            <w:tcW w:w="3331" w:type="dxa"/>
          </w:tcPr>
          <w:p w:rsidR="00D17EAE" w:rsidRPr="00DA5340" w:rsidRDefault="00D17EAE" w:rsidP="00F73DA4">
            <w:pPr>
              <w:spacing w:line="360" w:lineRule="auto"/>
              <w:rPr>
                <w:rFonts w:ascii="Calibri" w:hAnsi="Calibri"/>
                <w:sz w:val="22"/>
                <w:szCs w:val="22"/>
              </w:rPr>
            </w:pPr>
            <w:r w:rsidRPr="00DA5340">
              <w:rPr>
                <w:rFonts w:ascii="Calibri" w:hAnsi="Calibri"/>
                <w:sz w:val="22"/>
                <w:szCs w:val="22"/>
              </w:rPr>
              <w:t xml:space="preserve">Name of </w:t>
            </w:r>
            <w:r w:rsidR="00DA5340" w:rsidRPr="00DA5340">
              <w:rPr>
                <w:rFonts w:ascii="Calibri" w:hAnsi="Calibri"/>
                <w:sz w:val="22"/>
                <w:szCs w:val="22"/>
              </w:rPr>
              <w:t xml:space="preserve">the </w:t>
            </w:r>
            <w:r w:rsidRPr="00DA5340">
              <w:rPr>
                <w:rFonts w:ascii="Calibri" w:hAnsi="Calibri"/>
                <w:sz w:val="22"/>
                <w:szCs w:val="22"/>
              </w:rPr>
              <w:t xml:space="preserve">receiving institution: </w:t>
            </w:r>
          </w:p>
        </w:tc>
        <w:tc>
          <w:tcPr>
            <w:tcW w:w="6873" w:type="dxa"/>
          </w:tcPr>
          <w:p w:rsidR="00D17EAE" w:rsidRPr="007C2DEF" w:rsidRDefault="00D17EAE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A5340" w:rsidRPr="00F73DA4" w:rsidTr="007C2DEF">
        <w:tc>
          <w:tcPr>
            <w:tcW w:w="3331" w:type="dxa"/>
          </w:tcPr>
          <w:p w:rsidR="00DA5340" w:rsidRPr="00F73DA4" w:rsidRDefault="00DA5340" w:rsidP="00DA5340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Faculty/Department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DA5340" w:rsidRPr="007C2DEF" w:rsidRDefault="00DA5340" w:rsidP="00DA5340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Default="00D17EAE">
      <w:pPr>
        <w:rPr>
          <w:rFonts w:ascii="Calibri" w:hAnsi="Calibri"/>
          <w:sz w:val="24"/>
          <w:szCs w:val="24"/>
        </w:rPr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873"/>
      </w:tblGrid>
      <w:tr w:rsidR="00D17EAE" w:rsidRPr="00F73DA4" w:rsidTr="008C6768">
        <w:tc>
          <w:tcPr>
            <w:tcW w:w="3331" w:type="dxa"/>
          </w:tcPr>
          <w:p w:rsidR="00D17EAE" w:rsidRPr="00F73DA4" w:rsidRDefault="0013187F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1st day of the training </w:t>
            </w:r>
            <w:r w:rsidR="002D392C">
              <w:rPr>
                <w:rFonts w:ascii="Calibri" w:hAnsi="Calibri"/>
                <w:sz w:val="24"/>
                <w:szCs w:val="24"/>
              </w:rPr>
              <w:t>activity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873" w:type="dxa"/>
          </w:tcPr>
          <w:p w:rsidR="00D17EAE" w:rsidRPr="00A3704A" w:rsidRDefault="00D17EAE" w:rsidP="002D392C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D17EAE" w:rsidRPr="00F73DA4" w:rsidTr="008C6768">
        <w:tc>
          <w:tcPr>
            <w:tcW w:w="3331" w:type="dxa"/>
          </w:tcPr>
          <w:p w:rsidR="00D17EAE" w:rsidRPr="00F73DA4" w:rsidRDefault="0013187F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Last day of the trainin</w:t>
            </w:r>
            <w:r w:rsidR="002D392C">
              <w:rPr>
                <w:rFonts w:ascii="Calibri" w:hAnsi="Calibri"/>
                <w:sz w:val="24"/>
                <w:szCs w:val="24"/>
              </w:rPr>
              <w:t>g activity</w:t>
            </w:r>
            <w:r w:rsidR="00790FE8">
              <w:rPr>
                <w:rFonts w:ascii="Calibri" w:hAnsi="Calibri"/>
                <w:sz w:val="24"/>
                <w:szCs w:val="24"/>
              </w:rPr>
              <w:t>:</w:t>
            </w:r>
            <w:r w:rsidR="00D17EAE" w:rsidRPr="00F73DA4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6873" w:type="dxa"/>
          </w:tcPr>
          <w:p w:rsidR="001E379D" w:rsidRPr="001D6DB7" w:rsidRDefault="001E379D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1E379D" w:rsidRPr="00F73DA4" w:rsidTr="008C6768">
        <w:tc>
          <w:tcPr>
            <w:tcW w:w="3331" w:type="dxa"/>
          </w:tcPr>
          <w:p w:rsidR="001E379D" w:rsidRDefault="00790FE8" w:rsidP="00AA4FB9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Conducted activi</w:t>
            </w:r>
            <w:r w:rsidR="00EF2DE2">
              <w:rPr>
                <w:rFonts w:ascii="Calibri" w:hAnsi="Calibri"/>
                <w:sz w:val="24"/>
                <w:szCs w:val="24"/>
              </w:rPr>
              <w:t>ti</w:t>
            </w:r>
            <w:bookmarkStart w:id="0" w:name="_GoBack"/>
            <w:bookmarkEnd w:id="0"/>
            <w:r>
              <w:rPr>
                <w:rFonts w:ascii="Calibri" w:hAnsi="Calibri"/>
                <w:sz w:val="24"/>
                <w:szCs w:val="24"/>
              </w:rPr>
              <w:t>es:</w:t>
            </w:r>
          </w:p>
        </w:tc>
        <w:tc>
          <w:tcPr>
            <w:tcW w:w="6873" w:type="dxa"/>
          </w:tcPr>
          <w:p w:rsidR="001E379D" w:rsidRDefault="001E379D" w:rsidP="00D04505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D17EAE" w:rsidRPr="00F73DA4" w:rsidRDefault="001E379D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</w:p>
    <w:p w:rsidR="00D17EAE" w:rsidRPr="00ED2D86" w:rsidRDefault="00D17EAE">
      <w:pPr>
        <w:rPr>
          <w:rFonts w:ascii="Calibri" w:hAnsi="Calibri"/>
          <w:b/>
          <w:sz w:val="24"/>
          <w:szCs w:val="24"/>
        </w:rPr>
      </w:pPr>
    </w:p>
    <w:p w:rsidR="00D17EAE" w:rsidRDefault="00D17EAE" w:rsidP="00ED2D86">
      <w:pPr>
        <w:pStyle w:val="Tekstpodstawowy"/>
        <w:rPr>
          <w:rFonts w:ascii="Calibri" w:hAnsi="Calibri" w:cs="Tahoma"/>
          <w:b/>
          <w:sz w:val="26"/>
          <w:szCs w:val="28"/>
        </w:rPr>
      </w:pPr>
      <w:r w:rsidRPr="00ED2D86">
        <w:rPr>
          <w:rFonts w:ascii="Calibri" w:hAnsi="Calibri"/>
          <w:b/>
          <w:sz w:val="26"/>
          <w:szCs w:val="28"/>
        </w:rPr>
        <w:t>This is to certify that the above named person performed Erasmus</w:t>
      </w:r>
      <w:r>
        <w:rPr>
          <w:rFonts w:ascii="Calibri" w:hAnsi="Calibri"/>
          <w:b/>
          <w:sz w:val="26"/>
          <w:szCs w:val="28"/>
        </w:rPr>
        <w:t>+</w:t>
      </w:r>
      <w:r w:rsidRPr="00ED2D86">
        <w:rPr>
          <w:rFonts w:ascii="Calibri" w:hAnsi="Calibri"/>
          <w:b/>
          <w:sz w:val="26"/>
          <w:szCs w:val="28"/>
        </w:rPr>
        <w:t xml:space="preserve"> </w:t>
      </w:r>
      <w:r>
        <w:rPr>
          <w:rFonts w:ascii="Calibri" w:hAnsi="Calibri"/>
          <w:b/>
          <w:sz w:val="26"/>
          <w:szCs w:val="28"/>
        </w:rPr>
        <w:t>staff mobility for t</w:t>
      </w:r>
      <w:r w:rsidR="008C6768">
        <w:rPr>
          <w:rFonts w:ascii="Calibri" w:hAnsi="Calibri"/>
          <w:b/>
          <w:sz w:val="26"/>
          <w:szCs w:val="28"/>
        </w:rPr>
        <w:t>rainin</w:t>
      </w:r>
      <w:r w:rsidR="00D04505">
        <w:rPr>
          <w:rFonts w:ascii="Calibri" w:hAnsi="Calibri"/>
          <w:b/>
          <w:sz w:val="26"/>
          <w:szCs w:val="28"/>
        </w:rPr>
        <w:t xml:space="preserve">g </w:t>
      </w:r>
      <w:r w:rsidRPr="00ED2D86">
        <w:rPr>
          <w:rFonts w:ascii="Calibri" w:hAnsi="Calibri"/>
          <w:b/>
          <w:sz w:val="26"/>
          <w:szCs w:val="28"/>
        </w:rPr>
        <w:t xml:space="preserve">at our institution </w:t>
      </w:r>
      <w:r w:rsidRPr="00ED2D86">
        <w:rPr>
          <w:rFonts w:ascii="Calibri" w:hAnsi="Calibri" w:cs="Tahoma"/>
          <w:b/>
          <w:sz w:val="26"/>
          <w:szCs w:val="28"/>
        </w:rPr>
        <w:t xml:space="preserve">according to the pre-approved </w:t>
      </w:r>
      <w:r>
        <w:rPr>
          <w:rFonts w:ascii="Calibri" w:hAnsi="Calibri" w:cs="Tahoma"/>
          <w:b/>
          <w:sz w:val="26"/>
          <w:szCs w:val="28"/>
        </w:rPr>
        <w:t xml:space="preserve">mobility </w:t>
      </w:r>
      <w:r w:rsidRPr="00ED2D86">
        <w:rPr>
          <w:rFonts w:ascii="Calibri" w:hAnsi="Calibri" w:cs="Tahoma"/>
          <w:b/>
          <w:sz w:val="26"/>
          <w:szCs w:val="28"/>
        </w:rPr>
        <w:t>programme.</w:t>
      </w:r>
    </w:p>
    <w:p w:rsidR="00D17EAE" w:rsidRPr="00ED2D86" w:rsidRDefault="00D17EAE" w:rsidP="00ED2D86">
      <w:pPr>
        <w:pStyle w:val="Tekstpodstawowy"/>
        <w:rPr>
          <w:rFonts w:ascii="Calibri" w:hAnsi="Calibri"/>
          <w:b/>
          <w:sz w:val="26"/>
          <w:szCs w:val="28"/>
        </w:rPr>
      </w:pPr>
    </w:p>
    <w:p w:rsidR="00D17EAE" w:rsidRPr="00F73DA4" w:rsidRDefault="00D17EAE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Place and d</w:t>
      </w:r>
      <w:r w:rsidRPr="00F73DA4">
        <w:rPr>
          <w:rFonts w:ascii="Calibri" w:hAnsi="Calibri"/>
          <w:sz w:val="24"/>
          <w:szCs w:val="24"/>
        </w:rPr>
        <w:t>ate:</w:t>
      </w:r>
      <w:r w:rsidR="007C2DEF">
        <w:rPr>
          <w:rFonts w:ascii="Calibri" w:hAnsi="Calibri"/>
          <w:sz w:val="24"/>
          <w:szCs w:val="24"/>
        </w:rPr>
        <w:t xml:space="preserve">    </w:t>
      </w: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</w:p>
    <w:p w:rsidR="004A1892" w:rsidRPr="00F73DA4" w:rsidRDefault="004A1892" w:rsidP="004A1892">
      <w:pPr>
        <w:rPr>
          <w:rFonts w:ascii="Calibri" w:hAnsi="Calibri"/>
          <w:sz w:val="24"/>
          <w:szCs w:val="24"/>
        </w:rPr>
      </w:pPr>
      <w:r w:rsidRPr="00F73DA4">
        <w:rPr>
          <w:rFonts w:ascii="Calibri" w:hAnsi="Calibri"/>
          <w:sz w:val="24"/>
          <w:szCs w:val="24"/>
        </w:rPr>
        <w:t>Sign</w:t>
      </w:r>
      <w:r>
        <w:rPr>
          <w:rFonts w:ascii="Calibri" w:hAnsi="Calibri"/>
          <w:sz w:val="24"/>
          <w:szCs w:val="24"/>
        </w:rPr>
        <w:t>ature and stamp of the responsible person</w:t>
      </w:r>
      <w:r w:rsidRPr="00F73DA4">
        <w:rPr>
          <w:rFonts w:ascii="Calibri" w:hAnsi="Calibri"/>
          <w:sz w:val="24"/>
          <w:szCs w:val="24"/>
        </w:rPr>
        <w:t>: _____________________________</w:t>
      </w:r>
    </w:p>
    <w:p w:rsidR="00D17EAE" w:rsidRPr="00F73DA4" w:rsidRDefault="00650B87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</w:p>
    <w:p w:rsidR="00D17EAE" w:rsidRPr="00F73DA4" w:rsidRDefault="007C2DEF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noProof/>
          <w:color w:val="990000"/>
          <w:sz w:val="24"/>
          <w:szCs w:val="24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3766185</wp:posOffset>
            </wp:positionH>
            <wp:positionV relativeFrom="bottomMargin">
              <wp:posOffset>-19685</wp:posOffset>
            </wp:positionV>
            <wp:extent cx="2847975" cy="597535"/>
            <wp:effectExtent l="0" t="0" r="952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 Co-funded by the EU_PANTON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7EAE" w:rsidRPr="00F73DA4" w:rsidSect="0024767B">
      <w:headerReference w:type="even" r:id="rId7"/>
      <w:headerReference w:type="default" r:id="rId8"/>
      <w:footerReference w:type="default" r:id="rId9"/>
      <w:pgSz w:w="11906" w:h="16838"/>
      <w:pgMar w:top="1417" w:right="991" w:bottom="141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FB7" w:rsidRDefault="00A26FB7">
      <w:r>
        <w:separator/>
      </w:r>
    </w:p>
  </w:endnote>
  <w:endnote w:type="continuationSeparator" w:id="0">
    <w:p w:rsidR="00A26FB7" w:rsidRDefault="00A2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17EAE">
    <w:pPr>
      <w:pStyle w:val="Stopka"/>
    </w:pPr>
  </w:p>
  <w:p w:rsidR="00D17EAE" w:rsidRDefault="00D17EAE">
    <w:pPr>
      <w:pStyle w:val="Stopka"/>
    </w:pPr>
  </w:p>
  <w:p w:rsidR="00D17EAE" w:rsidRDefault="00D17E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FB7" w:rsidRDefault="00A26FB7">
      <w:r>
        <w:separator/>
      </w:r>
    </w:p>
  </w:footnote>
  <w:footnote w:type="continuationSeparator" w:id="0">
    <w:p w:rsidR="00A26FB7" w:rsidRDefault="00A26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04505">
    <w:pPr>
      <w:pStyle w:val="Nagwek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365760</wp:posOffset>
              </wp:positionH>
              <wp:positionV relativeFrom="paragraph">
                <wp:posOffset>1097280</wp:posOffset>
              </wp:positionV>
              <wp:extent cx="6675120" cy="0"/>
              <wp:effectExtent l="3810" t="1905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7512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A7CFB3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8pt,86.4pt" to="554.4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" o:allowincell="f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EAE" w:rsidRDefault="00D17EAE">
    <w:pPr>
      <w:pStyle w:val="Nagwek"/>
      <w:jc w:val="right"/>
      <w:rPr>
        <w:rFonts w:ascii="Tahoma" w:hAnsi="Tahoma"/>
        <w:sz w:val="18"/>
      </w:rPr>
    </w:pPr>
  </w:p>
  <w:p w:rsidR="00D17EAE" w:rsidRDefault="00D17EAE">
    <w:pPr>
      <w:pStyle w:val="Nagwek"/>
      <w:jc w:val="right"/>
      <w:rPr>
        <w:rFonts w:ascii="Tahoma" w:hAnsi="Tahoma"/>
        <w:sz w:val="18"/>
      </w:rPr>
    </w:pPr>
  </w:p>
  <w:p w:rsidR="00D17EAE" w:rsidRDefault="00D17EAE">
    <w:pPr>
      <w:pStyle w:val="Nagwek"/>
    </w:pPr>
  </w:p>
  <w:p w:rsidR="00D17EAE" w:rsidRDefault="00D17EAE">
    <w:pPr>
      <w:pStyle w:val="Nagwek"/>
    </w:pPr>
  </w:p>
  <w:p w:rsidR="00D17EAE" w:rsidRDefault="00D17E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840"/>
    <w:rsid w:val="00022956"/>
    <w:rsid w:val="00023D66"/>
    <w:rsid w:val="0004132D"/>
    <w:rsid w:val="000B47C7"/>
    <w:rsid w:val="000F3F77"/>
    <w:rsid w:val="0013187F"/>
    <w:rsid w:val="00191CFE"/>
    <w:rsid w:val="001D6DB7"/>
    <w:rsid w:val="001E379D"/>
    <w:rsid w:val="001F3093"/>
    <w:rsid w:val="0024767B"/>
    <w:rsid w:val="002C5F15"/>
    <w:rsid w:val="002D392C"/>
    <w:rsid w:val="00311ADA"/>
    <w:rsid w:val="003170FB"/>
    <w:rsid w:val="00351840"/>
    <w:rsid w:val="003920DB"/>
    <w:rsid w:val="003930EB"/>
    <w:rsid w:val="003A0F63"/>
    <w:rsid w:val="003E3DCD"/>
    <w:rsid w:val="003E7A70"/>
    <w:rsid w:val="0041053E"/>
    <w:rsid w:val="0044540E"/>
    <w:rsid w:val="004779BF"/>
    <w:rsid w:val="00480A17"/>
    <w:rsid w:val="00491ADF"/>
    <w:rsid w:val="004A1892"/>
    <w:rsid w:val="004C1009"/>
    <w:rsid w:val="004D7E91"/>
    <w:rsid w:val="004E10C0"/>
    <w:rsid w:val="00512304"/>
    <w:rsid w:val="005328F4"/>
    <w:rsid w:val="005D7B92"/>
    <w:rsid w:val="0062373C"/>
    <w:rsid w:val="00630064"/>
    <w:rsid w:val="00633C29"/>
    <w:rsid w:val="00635E63"/>
    <w:rsid w:val="006508B5"/>
    <w:rsid w:val="00650B87"/>
    <w:rsid w:val="006567F8"/>
    <w:rsid w:val="006A3E5E"/>
    <w:rsid w:val="006D0E05"/>
    <w:rsid w:val="006D7F2E"/>
    <w:rsid w:val="006F0F6D"/>
    <w:rsid w:val="007347B9"/>
    <w:rsid w:val="00757233"/>
    <w:rsid w:val="00790FE8"/>
    <w:rsid w:val="007C2DEF"/>
    <w:rsid w:val="007E17A1"/>
    <w:rsid w:val="007F6B66"/>
    <w:rsid w:val="008444A9"/>
    <w:rsid w:val="00874A65"/>
    <w:rsid w:val="00875132"/>
    <w:rsid w:val="00880125"/>
    <w:rsid w:val="008951A0"/>
    <w:rsid w:val="008A5E08"/>
    <w:rsid w:val="008C6768"/>
    <w:rsid w:val="008D6FF4"/>
    <w:rsid w:val="0094524D"/>
    <w:rsid w:val="00954F9B"/>
    <w:rsid w:val="00964D98"/>
    <w:rsid w:val="009927D1"/>
    <w:rsid w:val="009A0424"/>
    <w:rsid w:val="009B124D"/>
    <w:rsid w:val="009C2CAC"/>
    <w:rsid w:val="009E6032"/>
    <w:rsid w:val="00A2212C"/>
    <w:rsid w:val="00A26FB7"/>
    <w:rsid w:val="00A3704A"/>
    <w:rsid w:val="00A54D4C"/>
    <w:rsid w:val="00A61C83"/>
    <w:rsid w:val="00AA3410"/>
    <w:rsid w:val="00AA4FB9"/>
    <w:rsid w:val="00AB397E"/>
    <w:rsid w:val="00AC3718"/>
    <w:rsid w:val="00AF319E"/>
    <w:rsid w:val="00AF46B5"/>
    <w:rsid w:val="00B01CD1"/>
    <w:rsid w:val="00B1154E"/>
    <w:rsid w:val="00B125F4"/>
    <w:rsid w:val="00B413D6"/>
    <w:rsid w:val="00B41744"/>
    <w:rsid w:val="00B6032F"/>
    <w:rsid w:val="00B82BB9"/>
    <w:rsid w:val="00B93CDF"/>
    <w:rsid w:val="00BA17B7"/>
    <w:rsid w:val="00C1686D"/>
    <w:rsid w:val="00C7043D"/>
    <w:rsid w:val="00C722A0"/>
    <w:rsid w:val="00CA1D9F"/>
    <w:rsid w:val="00CD4186"/>
    <w:rsid w:val="00CF4920"/>
    <w:rsid w:val="00D0371B"/>
    <w:rsid w:val="00D04505"/>
    <w:rsid w:val="00D17EAE"/>
    <w:rsid w:val="00D221DD"/>
    <w:rsid w:val="00D651BC"/>
    <w:rsid w:val="00D802FF"/>
    <w:rsid w:val="00DA5340"/>
    <w:rsid w:val="00DD02E6"/>
    <w:rsid w:val="00E85B55"/>
    <w:rsid w:val="00ED2D86"/>
    <w:rsid w:val="00ED634F"/>
    <w:rsid w:val="00EF2DE2"/>
    <w:rsid w:val="00F06EC2"/>
    <w:rsid w:val="00F30AE0"/>
    <w:rsid w:val="00F55C3B"/>
    <w:rsid w:val="00F73DA4"/>
    <w:rsid w:val="00F976A6"/>
    <w:rsid w:val="00FB4B39"/>
    <w:rsid w:val="00FD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18A5F6"/>
  <w15:docId w15:val="{25A0A8C2-EDDB-46E1-87E9-DF73B2745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767B"/>
    <w:rPr>
      <w:sz w:val="20"/>
      <w:szCs w:val="20"/>
      <w:lang w:val="cs-CZ" w:eastAsia="cs-CZ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4767B"/>
    <w:pPr>
      <w:keepNext/>
      <w:jc w:val="center"/>
      <w:outlineLvl w:val="0"/>
    </w:pPr>
    <w:rPr>
      <w:sz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567F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6567F8"/>
    <w:rPr>
      <w:rFonts w:ascii="Cambria" w:hAnsi="Cambria" w:cs="Times New Roman"/>
      <w:b/>
      <w:bCs/>
      <w:color w:val="4F81BD"/>
      <w:lang w:val="cs-CZ" w:eastAsia="cs-CZ"/>
    </w:rPr>
  </w:style>
  <w:style w:type="character" w:styleId="Hipercze">
    <w:name w:val="Hyperlink"/>
    <w:basedOn w:val="Domylnaczcionkaakapitu"/>
    <w:uiPriority w:val="99"/>
    <w:rsid w:val="0024767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476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Stopka">
    <w:name w:val="footer"/>
    <w:basedOn w:val="Normalny"/>
    <w:link w:val="StopkaZnak"/>
    <w:uiPriority w:val="99"/>
    <w:rsid w:val="002476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Tekstpodstawowy">
    <w:name w:val="Body Text"/>
    <w:basedOn w:val="Normalny"/>
    <w:link w:val="TekstpodstawowyZnak"/>
    <w:uiPriority w:val="99"/>
    <w:rsid w:val="0024767B"/>
    <w:pPr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  <w:lang w:val="cs-CZ" w:eastAsia="cs-CZ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892"/>
    <w:rPr>
      <w:rFonts w:ascii="Segoe UI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52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ablony\Hlavicka_SOCR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Hlavicka_SOCRATES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TEMPUS office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Comenius_3</dc:creator>
  <cp:keywords/>
  <dc:description/>
  <cp:lastModifiedBy>ola</cp:lastModifiedBy>
  <cp:revision>2</cp:revision>
  <cp:lastPrinted>2022-11-15T10:40:00Z</cp:lastPrinted>
  <dcterms:created xsi:type="dcterms:W3CDTF">2024-06-21T07:16:00Z</dcterms:created>
  <dcterms:modified xsi:type="dcterms:W3CDTF">2024-06-21T07:16:00Z</dcterms:modified>
</cp:coreProperties>
</file>